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6F76B" w14:textId="77777777" w:rsidR="008570D7" w:rsidRDefault="008570D7" w:rsidP="008570D7">
      <w:r>
        <w:t>PRIJAVNICA ZA TEČAJ ZA TURISTIČNEGA VODNIKA</w:t>
      </w:r>
    </w:p>
    <w:p w14:paraId="4B9EA7AD" w14:textId="77777777" w:rsidR="008570D7" w:rsidRDefault="008570D7" w:rsidP="008570D7">
      <w:r>
        <w:t>Prosimo, pišite s tiskanimi črkami in čitljivo.</w:t>
      </w:r>
    </w:p>
    <w:p w14:paraId="20936F97" w14:textId="77777777" w:rsidR="008570D7" w:rsidRDefault="008570D7" w:rsidP="008570D7"/>
    <w:p w14:paraId="532CC23B" w14:textId="77777777" w:rsidR="008570D7" w:rsidRDefault="008570D7" w:rsidP="008570D7"/>
    <w:p w14:paraId="77242B1F" w14:textId="77777777" w:rsidR="008570D7" w:rsidRDefault="008570D7" w:rsidP="008570D7">
      <w:r>
        <w:t>Ime in priimek:………………………………………………………………………………….</w:t>
      </w:r>
    </w:p>
    <w:p w14:paraId="41972E5C" w14:textId="77777777" w:rsidR="008570D7" w:rsidRDefault="008570D7" w:rsidP="008570D7"/>
    <w:p w14:paraId="5FDA610D" w14:textId="77777777" w:rsidR="008570D7" w:rsidRDefault="008570D7" w:rsidP="008570D7">
      <w:r>
        <w:t>Letnica rojstva: ……………………..</w:t>
      </w:r>
    </w:p>
    <w:p w14:paraId="57CA2390" w14:textId="77777777" w:rsidR="008570D7" w:rsidRDefault="008570D7" w:rsidP="008570D7"/>
    <w:p w14:paraId="00C31E1D" w14:textId="77777777" w:rsidR="008570D7" w:rsidRDefault="008570D7" w:rsidP="008570D7">
      <w:r>
        <w:t>Zadnja dokončana izobrazba:………………………………………………………</w:t>
      </w:r>
    </w:p>
    <w:p w14:paraId="5866E6FF" w14:textId="77777777" w:rsidR="008570D7" w:rsidRDefault="008570D7" w:rsidP="008570D7"/>
    <w:p w14:paraId="7EB8A1C5" w14:textId="77777777" w:rsidR="008570D7" w:rsidRDefault="008570D7" w:rsidP="008570D7">
      <w:r>
        <w:t>Zaposlen na delovnem mestu: ……………………………………….</w:t>
      </w:r>
    </w:p>
    <w:p w14:paraId="0C2305C5" w14:textId="77777777" w:rsidR="008570D7" w:rsidRDefault="008570D7" w:rsidP="008570D7"/>
    <w:p w14:paraId="36A10C24" w14:textId="77777777" w:rsidR="008570D7" w:rsidRDefault="008570D7" w:rsidP="008570D7">
      <w:r>
        <w:t>Naslov: ………………………………………………………………………………………….</w:t>
      </w:r>
    </w:p>
    <w:p w14:paraId="5B5B960C" w14:textId="77777777" w:rsidR="008570D7" w:rsidRDefault="008570D7" w:rsidP="008570D7"/>
    <w:p w14:paraId="63982373" w14:textId="77777777" w:rsidR="008570D7" w:rsidRDefault="008570D7" w:rsidP="008570D7">
      <w:r>
        <w:t>Elektronska pošta: ……………………………………………………</w:t>
      </w:r>
    </w:p>
    <w:p w14:paraId="5E94CB7E" w14:textId="77777777" w:rsidR="008570D7" w:rsidRDefault="008570D7" w:rsidP="008570D7"/>
    <w:p w14:paraId="0D4F7D03" w14:textId="77777777" w:rsidR="008570D7" w:rsidRDefault="008570D7" w:rsidP="008570D7">
      <w:r>
        <w:t>Stacionarni telefon in mobilni telefon: ………………………………………………</w:t>
      </w:r>
    </w:p>
    <w:p w14:paraId="3D7BA692" w14:textId="77777777" w:rsidR="008570D7" w:rsidRDefault="008570D7" w:rsidP="008570D7"/>
    <w:p w14:paraId="4BB1F7A5" w14:textId="77777777" w:rsidR="008570D7" w:rsidRDefault="008570D7" w:rsidP="008570D7">
      <w:r>
        <w:t>Prijavljam se na tečaj Turistično gostinske zbornice za turističnega vodnika.</w:t>
      </w:r>
    </w:p>
    <w:p w14:paraId="05764F29" w14:textId="77777777" w:rsidR="008570D7" w:rsidRDefault="008570D7" w:rsidP="008570D7"/>
    <w:p w14:paraId="26C77FAF" w14:textId="77777777" w:rsidR="008570D7" w:rsidRDefault="008570D7" w:rsidP="008570D7">
      <w:r>
        <w:t>Če se prijavljate le za posamezne tematske sklope, napišite za katere:</w:t>
      </w:r>
    </w:p>
    <w:p w14:paraId="4E7A215C" w14:textId="77777777" w:rsidR="008570D7" w:rsidRDefault="008570D7" w:rsidP="008570D7"/>
    <w:p w14:paraId="3E5E9685" w14:textId="77777777" w:rsidR="008570D7" w:rsidRDefault="008570D7" w:rsidP="008570D7">
      <w:r>
        <w:t>………………………………………………………………………………………….</w:t>
      </w:r>
    </w:p>
    <w:p w14:paraId="4DC14CD3" w14:textId="77777777" w:rsidR="008570D7" w:rsidRDefault="008570D7" w:rsidP="008570D7"/>
    <w:p w14:paraId="0BAD12B2" w14:textId="77777777" w:rsidR="008570D7" w:rsidRDefault="008570D7" w:rsidP="008570D7">
      <w:r>
        <w:t>V ………………………………   Datum: ……………       Podpis:………………………..</w:t>
      </w:r>
    </w:p>
    <w:p w14:paraId="09B2FA8E" w14:textId="77777777" w:rsidR="008570D7" w:rsidRDefault="008570D7" w:rsidP="008570D7"/>
    <w:p w14:paraId="3242BC6E" w14:textId="77777777" w:rsidR="008570D7" w:rsidRDefault="008570D7" w:rsidP="008570D7"/>
    <w:p w14:paraId="45438D32" w14:textId="77777777" w:rsidR="008570D7" w:rsidRDefault="008570D7" w:rsidP="008570D7">
      <w:r>
        <w:t>Prilagam dokazilo o plačilu tečaja v znesku 368,85 € + DDV, kar skupno znaša 450 €.</w:t>
      </w:r>
    </w:p>
    <w:p w14:paraId="4B8C8AB5" w14:textId="77777777" w:rsidR="008570D7" w:rsidRDefault="008570D7" w:rsidP="008570D7"/>
    <w:p w14:paraId="69B22FE5" w14:textId="77777777" w:rsidR="008570D7" w:rsidRDefault="008570D7" w:rsidP="008570D7">
      <w:r>
        <w:t xml:space="preserve">Opomba: Znesek 450 € (368,85 € + DDV) za celotni tečaj je treba vplačati na račun Turistično gostinske zbornice Slovenije, Dimičeva 13, 1000 Ljubljana na račun pri banki OTP d.d.: SI56 0400 0027 7657 009, koda namena OTHR (brez sklica). Posamezniki se lahko odločijo za udeležbo na samo enem tematskem sklopu tečaja. V tem primeru plačajo za vsak posamični teoretični tematski sklop po 120 € (98,36 € + DDV), razen Simulacije praktičnega vodenja, ki stane 250 € (204,92 € + DDV), vendar se s prijavo na ta tematski sklop dobi tudi gratis poslušanje predavanja tematskega sklopa Tehnike vodenja. </w:t>
      </w:r>
    </w:p>
    <w:p w14:paraId="73E464D7" w14:textId="77777777" w:rsidR="008570D7" w:rsidRDefault="008570D7" w:rsidP="008570D7"/>
    <w:p w14:paraId="328737D8" w14:textId="77777777" w:rsidR="00B758E5" w:rsidRPr="00475CBF" w:rsidRDefault="00B758E5" w:rsidP="00475CBF"/>
    <w:sectPr w:rsidR="00B758E5" w:rsidRPr="00475CBF" w:rsidSect="00B75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55BA" w14:textId="77777777" w:rsidR="001F69FC" w:rsidRDefault="001F69FC" w:rsidP="00880E2B">
      <w:r>
        <w:separator/>
      </w:r>
    </w:p>
  </w:endnote>
  <w:endnote w:type="continuationSeparator" w:id="0">
    <w:p w14:paraId="09D18F65" w14:textId="77777777" w:rsidR="001F69FC" w:rsidRDefault="001F69FC" w:rsidP="0088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7A8C" w14:textId="77777777" w:rsidR="00BB09F7" w:rsidRDefault="00BB09F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8570" w14:textId="77777777" w:rsidR="00880E2B" w:rsidRDefault="00880E2B">
    <w:pPr>
      <w:pStyle w:val="Noga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5408" behindDoc="0" locked="1" layoutInCell="1" allowOverlap="0" wp14:anchorId="552C5C18" wp14:editId="21D5F484">
              <wp:simplePos x="0" y="0"/>
              <wp:positionH relativeFrom="column">
                <wp:posOffset>3462020</wp:posOffset>
              </wp:positionH>
              <wp:positionV relativeFrom="page">
                <wp:posOffset>10057130</wp:posOffset>
              </wp:positionV>
              <wp:extent cx="474980" cy="237490"/>
              <wp:effectExtent l="0" t="0" r="0" b="0"/>
              <wp:wrapNone/>
              <wp:docPr id="5" name="Polje z besedilo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980" cy="237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E95064" w14:textId="77777777" w:rsidR="00880E2B" w:rsidRDefault="00880E2B" w:rsidP="00880E2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Pr="00880E2B"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475CB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C5C18" id="_x0000_t202" coordsize="21600,21600" o:spt="202" path="m,l,21600r21600,l21600,xe">
              <v:stroke joinstyle="miter"/>
              <v:path gradientshapeok="t" o:connecttype="rect"/>
            </v:shapetype>
            <v:shape id="Polje z besedilom 5" o:spid="_x0000_s1026" type="#_x0000_t202" style="position:absolute;margin-left:272.6pt;margin-top:791.9pt;width:37.4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" o:allowoverlap="f" filled="f" stroked="f" strokeweight=".5pt">
              <v:textbox>
                <w:txbxContent>
                  <w:p w14:paraId="15E95064" w14:textId="77777777" w:rsidR="00880E2B" w:rsidRDefault="00880E2B" w:rsidP="00880E2B">
                    <w:pPr>
                      <w:jc w:val="center"/>
                    </w:pPr>
                    <w:r>
                      <w:fldChar w:fldCharType="begin"/>
                    </w:r>
                    <w:r w:rsidRPr="00880E2B">
                      <w:instrText>PAGE   \* MERGEFORMAT</w:instrText>
                    </w:r>
                    <w:r>
                      <w:fldChar w:fldCharType="separate"/>
                    </w:r>
                    <w:r w:rsidR="00475CB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B5FA" w14:textId="77777777" w:rsidR="00BB09F7" w:rsidRDefault="00BB09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8530C" w14:textId="77777777" w:rsidR="001F69FC" w:rsidRDefault="001F69FC" w:rsidP="00880E2B">
      <w:r>
        <w:separator/>
      </w:r>
    </w:p>
  </w:footnote>
  <w:footnote w:type="continuationSeparator" w:id="0">
    <w:p w14:paraId="6CE7D96A" w14:textId="77777777" w:rsidR="001F69FC" w:rsidRDefault="001F69FC" w:rsidP="00880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04E0" w14:textId="77777777" w:rsidR="00BB09F7" w:rsidRDefault="00BB09F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F48A" w14:textId="77777777" w:rsidR="00880E2B" w:rsidRDefault="00880E2B">
    <w:pPr>
      <w:pStyle w:val="Glava"/>
    </w:pPr>
    <w:r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65702061" wp14:editId="19971C7B">
          <wp:simplePos x="0" y="0"/>
          <wp:positionH relativeFrom="page">
            <wp:align>left</wp:align>
          </wp:positionH>
          <wp:positionV relativeFrom="page">
            <wp:posOffset>-635</wp:posOffset>
          </wp:positionV>
          <wp:extent cx="7560310" cy="1069213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rtboard 1 copy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27C11" w14:textId="77777777" w:rsidR="00880E2B" w:rsidRDefault="00880E2B">
    <w:pPr>
      <w:pStyle w:val="Glava"/>
    </w:pPr>
    <w:r>
      <w:rPr>
        <w:noProof/>
        <w:lang w:eastAsia="sl-SI"/>
      </w:rPr>
      <w:drawing>
        <wp:anchor distT="0" distB="0" distL="114300" distR="114300" simplePos="0" relativeHeight="251661312" behindDoc="1" locked="1" layoutInCell="1" allowOverlap="1" wp14:anchorId="28121FBB" wp14:editId="23CE164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2130"/>
          <wp:effectExtent l="0" t="0" r="0" b="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lika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D7"/>
    <w:rsid w:val="001B006C"/>
    <w:rsid w:val="001F69FC"/>
    <w:rsid w:val="00475CBF"/>
    <w:rsid w:val="005F3F25"/>
    <w:rsid w:val="008570D7"/>
    <w:rsid w:val="00880E2B"/>
    <w:rsid w:val="00945038"/>
    <w:rsid w:val="00A340A2"/>
    <w:rsid w:val="00AB03E7"/>
    <w:rsid w:val="00B758E5"/>
    <w:rsid w:val="00B94339"/>
    <w:rsid w:val="00BB09F7"/>
    <w:rsid w:val="00D454F2"/>
    <w:rsid w:val="00F759FD"/>
    <w:rsid w:val="00F7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D8708"/>
  <w15:chartTrackingRefBased/>
  <w15:docId w15:val="{E0F36709-9AAD-45EC-A7ED-9CF29E6D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340A2"/>
    <w:pPr>
      <w:widowControl w:val="0"/>
      <w:spacing w:after="0" w:line="240" w:lineRule="auto"/>
      <w:jc w:val="both"/>
    </w:pPr>
    <w:rPr>
      <w:rFonts w:eastAsia="Times New Roman" w:cs="Times New Roman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80E2B"/>
    <w:pPr>
      <w:widowControl/>
      <w:tabs>
        <w:tab w:val="center" w:pos="4536"/>
        <w:tab w:val="right" w:pos="9072"/>
      </w:tabs>
      <w:jc w:val="left"/>
    </w:pPr>
    <w:rPr>
      <w:rFonts w:eastAsia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uiPriority w:val="99"/>
    <w:rsid w:val="00880E2B"/>
  </w:style>
  <w:style w:type="paragraph" w:styleId="Noga">
    <w:name w:val="footer"/>
    <w:basedOn w:val="Navaden"/>
    <w:link w:val="NogaZnak"/>
    <w:uiPriority w:val="99"/>
    <w:unhideWhenUsed/>
    <w:rsid w:val="00880E2B"/>
    <w:pPr>
      <w:widowControl/>
      <w:tabs>
        <w:tab w:val="center" w:pos="4536"/>
        <w:tab w:val="right" w:pos="9072"/>
      </w:tabs>
      <w:jc w:val="left"/>
    </w:pPr>
    <w:rPr>
      <w:rFonts w:eastAsia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880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5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as\AppData\Local\Microsoft\Windows\INetCache\Content.Outlook\TI30CG3I\Creativelab_TGZS_word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dc00ec-127a-4569-9652-e4a1397affd8" xsi:nil="true"/>
    <lcf76f155ced4ddcb4097134ff3c332f xmlns="45afb3d1-7639-4391-9fba-af30c0efde2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939BCA093894418D397D13B3EF6C12" ma:contentTypeVersion="13" ma:contentTypeDescription="Ustvari nov dokument." ma:contentTypeScope="" ma:versionID="2f3c05479dfcb6fc4b392550ca72ee85">
  <xsd:schema xmlns:xsd="http://www.w3.org/2001/XMLSchema" xmlns:xs="http://www.w3.org/2001/XMLSchema" xmlns:p="http://schemas.microsoft.com/office/2006/metadata/properties" xmlns:ns2="45afb3d1-7639-4391-9fba-af30c0efde28" xmlns:ns3="78dc00ec-127a-4569-9652-e4a1397affd8" targetNamespace="http://schemas.microsoft.com/office/2006/metadata/properties" ma:root="true" ma:fieldsID="cab66b5cc77268d841f063fd042a5c54" ns2:_="" ns3:_="">
    <xsd:import namespace="45afb3d1-7639-4391-9fba-af30c0efde28"/>
    <xsd:import namespace="78dc00ec-127a-4569-9652-e4a1397af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fb3d1-7639-4391-9fba-af30c0efde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b9b1f48f-ec28-4f73-9b6f-aed4ca7f71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c00ec-127a-4569-9652-e4a1397aff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Stolpec za razvrstitev izrazja »Ujemi vse«" ma:hidden="true" ma:list="{4295d2f4-b6f4-4804-9213-cc6fe838bc66}" ma:internalName="TaxCatchAll" ma:showField="CatchAllData" ma:web="78dc00ec-127a-4569-9652-e4a1397af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75CFA0-9D1B-4E8E-A122-271912AF03F5}">
  <ds:schemaRefs>
    <ds:schemaRef ds:uri="http://schemas.microsoft.com/office/2006/metadata/properties"/>
    <ds:schemaRef ds:uri="http://schemas.microsoft.com/office/infopath/2007/PartnerControls"/>
    <ds:schemaRef ds:uri="78dc00ec-127a-4569-9652-e4a1397affd8"/>
    <ds:schemaRef ds:uri="45afb3d1-7639-4391-9fba-af30c0efde28"/>
  </ds:schemaRefs>
</ds:datastoreItem>
</file>

<file path=customXml/itemProps2.xml><?xml version="1.0" encoding="utf-8"?>
<ds:datastoreItem xmlns:ds="http://schemas.openxmlformats.org/officeDocument/2006/customXml" ds:itemID="{AFE062D4-9F94-4848-8F67-797E5E39E466}"/>
</file>

<file path=customXml/itemProps3.xml><?xml version="1.0" encoding="utf-8"?>
<ds:datastoreItem xmlns:ds="http://schemas.openxmlformats.org/officeDocument/2006/customXml" ds:itemID="{28A81B87-C19E-4B96-9C4C-3EB84B468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Creativelab_TGZS_word predloga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hanas</dc:creator>
  <cp:keywords/>
  <dc:description/>
  <cp:lastModifiedBy>Hana Švajger</cp:lastModifiedBy>
  <cp:revision>1</cp:revision>
  <dcterms:created xsi:type="dcterms:W3CDTF">2026-09-03T08:25:00Z</dcterms:created>
  <dcterms:modified xsi:type="dcterms:W3CDTF">2026-09-03T08:26:00Z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0x010100DC939BCA093894418D397D13B3EF6C12</vt:lpwstr>
  </property>
</Properties>
</file>