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AA32D" w14:textId="77777777" w:rsidR="001D6B12" w:rsidRDefault="001D6B12" w:rsidP="001D6B12">
      <w:r>
        <w:t>PRIJAVNICA ZA OPRAVLJANJE IZPITA ZA TURISTIČNEGA VODNIKA</w:t>
      </w:r>
    </w:p>
    <w:p w14:paraId="53E2A800" w14:textId="77777777" w:rsidR="001D6B12" w:rsidRDefault="001D6B12" w:rsidP="001D6B12">
      <w:r>
        <w:t>Prosimo, pišite s tiskanimi črkami in čitljivo!</w:t>
      </w:r>
    </w:p>
    <w:p w14:paraId="3953D9BF" w14:textId="77777777" w:rsidR="001D6B12" w:rsidRDefault="001D6B12" w:rsidP="001D6B12"/>
    <w:p w14:paraId="60D554BE" w14:textId="77777777" w:rsidR="001D6B12" w:rsidRDefault="001D6B12" w:rsidP="001D6B12">
      <w:r>
        <w:t>Ime  in priimek kandidata………………………………………………………………………..</w:t>
      </w:r>
    </w:p>
    <w:p w14:paraId="7320ED7D" w14:textId="77777777" w:rsidR="001D6B12" w:rsidRDefault="001D6B12" w:rsidP="001D6B12"/>
    <w:p w14:paraId="5143C6E6" w14:textId="77777777" w:rsidR="001D6B12" w:rsidRDefault="001D6B12" w:rsidP="001D6B12">
      <w:r>
        <w:t>Morebitni dekliški priimek……………………………………………………………………….</w:t>
      </w:r>
    </w:p>
    <w:p w14:paraId="30325460" w14:textId="77777777" w:rsidR="001D6B12" w:rsidRDefault="001D6B12" w:rsidP="001D6B12"/>
    <w:p w14:paraId="15DBB328" w14:textId="77777777" w:rsidR="001D6B12" w:rsidRDefault="001D6B12" w:rsidP="001D6B12">
      <w:r>
        <w:t>Datum rojstva (dan, mesec in leto)  .. ……………………………………………......................</w:t>
      </w:r>
    </w:p>
    <w:p w14:paraId="2874B590" w14:textId="77777777" w:rsidR="001D6B12" w:rsidRDefault="001D6B12" w:rsidP="001D6B12"/>
    <w:p w14:paraId="2066195A" w14:textId="77777777" w:rsidR="001D6B12" w:rsidRDefault="001D6B12" w:rsidP="001D6B12">
      <w:r>
        <w:t>Kraj rojstva (če kandidat ni rojen v Sloveniji, navedite tudi ime države) ……………………..</w:t>
      </w:r>
    </w:p>
    <w:p w14:paraId="07E7427A" w14:textId="77777777" w:rsidR="001D6B12" w:rsidRDefault="001D6B12" w:rsidP="001D6B12"/>
    <w:p w14:paraId="4DEDFF50" w14:textId="77777777" w:rsidR="001D6B12" w:rsidRDefault="001D6B12" w:rsidP="001D6B12">
      <w:r>
        <w:t>……………………………………………………………………………………………………</w:t>
      </w:r>
    </w:p>
    <w:p w14:paraId="3E68745B" w14:textId="77777777" w:rsidR="001D6B12" w:rsidRDefault="001D6B12" w:rsidP="001D6B12"/>
    <w:p w14:paraId="4844AE29" w14:textId="77777777" w:rsidR="001D6B12" w:rsidRDefault="001D6B12" w:rsidP="001D6B12">
      <w:r>
        <w:t>Naslov stalnega prebivališča in kraj s poštno številko…………………………………. ………</w:t>
      </w:r>
    </w:p>
    <w:p w14:paraId="0DDA3257" w14:textId="77777777" w:rsidR="001D6B12" w:rsidRDefault="001D6B12" w:rsidP="001D6B12"/>
    <w:p w14:paraId="06C9E61C" w14:textId="77777777" w:rsidR="001D6B12" w:rsidRDefault="001D6B12" w:rsidP="001D6B12">
      <w:r>
        <w:t>…………………………………………………………………………………………………….</w:t>
      </w:r>
    </w:p>
    <w:p w14:paraId="0A8D83FC" w14:textId="77777777" w:rsidR="001D6B12" w:rsidRDefault="001D6B12" w:rsidP="001D6B12"/>
    <w:p w14:paraId="720D1CC8" w14:textId="77777777" w:rsidR="001D6B12" w:rsidRDefault="001D6B12" w:rsidP="001D6B12">
      <w:r>
        <w:t>Zadnja dokončana izobrazba, ki jo lahko dokažete s kopijo diplome………………………….</w:t>
      </w:r>
    </w:p>
    <w:p w14:paraId="7C16145F" w14:textId="77777777" w:rsidR="001D6B12" w:rsidRDefault="001D6B12" w:rsidP="001D6B12">
      <w:r>
        <w:t xml:space="preserve">                                                       </w:t>
      </w:r>
      <w:r>
        <w:tab/>
      </w:r>
      <w:r>
        <w:tab/>
        <w:t xml:space="preserve"> </w:t>
      </w:r>
    </w:p>
    <w:p w14:paraId="76187A1E" w14:textId="77777777" w:rsidR="001D6B12" w:rsidRDefault="001D6B12" w:rsidP="001D6B12">
      <w:r>
        <w:t>……………………………………………………………………………………………………</w:t>
      </w:r>
    </w:p>
    <w:p w14:paraId="2411C99C" w14:textId="77777777" w:rsidR="001D6B12" w:rsidRDefault="001D6B12" w:rsidP="001D6B12"/>
    <w:p w14:paraId="59703120" w14:textId="77777777" w:rsidR="001D6B12" w:rsidRDefault="001D6B12" w:rsidP="001D6B12">
      <w:r>
        <w:t>Morebitno znanje tujega jezika, v katerem lahko vodite skupine turistov…………………….</w:t>
      </w:r>
    </w:p>
    <w:p w14:paraId="40196F18" w14:textId="77777777" w:rsidR="001D6B12" w:rsidRDefault="001D6B12" w:rsidP="001D6B12"/>
    <w:p w14:paraId="2AC7B6B9" w14:textId="77777777" w:rsidR="001D6B12" w:rsidRDefault="001D6B12" w:rsidP="001D6B12">
      <w:r>
        <w:t>E-naslov: ………………………………………………………………………………………….</w:t>
      </w:r>
    </w:p>
    <w:p w14:paraId="4AB9AA3A" w14:textId="77777777" w:rsidR="001D6B12" w:rsidRDefault="001D6B12" w:rsidP="001D6B12"/>
    <w:p w14:paraId="4FC456CD" w14:textId="77777777" w:rsidR="001D6B12" w:rsidRDefault="001D6B12" w:rsidP="001D6B12">
      <w:r>
        <w:t>Telefonska številka:………………………………………………………………………………</w:t>
      </w:r>
    </w:p>
    <w:p w14:paraId="3A42C73F" w14:textId="77777777" w:rsidR="001D6B12" w:rsidRDefault="001D6B12" w:rsidP="001D6B12"/>
    <w:p w14:paraId="2EE28E62" w14:textId="77777777" w:rsidR="001D6B12" w:rsidRDefault="001D6B12" w:rsidP="001D6B12"/>
    <w:p w14:paraId="447D1EEB" w14:textId="77777777" w:rsidR="001D6B12" w:rsidRDefault="001D6B12" w:rsidP="001D6B12">
      <w:r>
        <w:t xml:space="preserve">Obvezni prilogi: </w:t>
      </w:r>
    </w:p>
    <w:p w14:paraId="0F17E4A2" w14:textId="77777777" w:rsidR="001D6B12" w:rsidRDefault="001D6B12" w:rsidP="001D6B12">
      <w:r>
        <w:t>1.</w:t>
      </w:r>
      <w:r>
        <w:tab/>
        <w:t xml:space="preserve">Dokazilo o plačilu izpita v znesku 208 €, ki se ga nakaže na račun Turistično gostinske zbornice Slovenije, Dimičeva 13, 1000 Ljubljana, pri banki OTP d. d.: SI56 0400 0027 7657 009; koda namena OTHR; (plačate brez sklica) po uradnem ceniku (npr. kopija plačilnega naloga). </w:t>
      </w:r>
    </w:p>
    <w:p w14:paraId="22AAC45D" w14:textId="77777777" w:rsidR="001D6B12" w:rsidRDefault="001D6B12" w:rsidP="001D6B12">
      <w:r>
        <w:t>2.</w:t>
      </w:r>
      <w:r>
        <w:tab/>
        <w:t>Kopija spričevala o zaključeni izobrazbi, ki se jo navaja na prijavnici. (Ni obvezen pogoj.)</w:t>
      </w:r>
    </w:p>
    <w:p w14:paraId="0C3BEF64" w14:textId="77777777" w:rsidR="001D6B12" w:rsidRDefault="001D6B12" w:rsidP="001D6B12">
      <w:r>
        <w:t>3.</w:t>
      </w:r>
      <w:r>
        <w:tab/>
        <w:t>Pozor! Na izpitu obvezno morate imeti s seboj osebni dokument s fotografijo zaradi identifikacije!</w:t>
      </w:r>
    </w:p>
    <w:p w14:paraId="725B8D5E" w14:textId="77777777" w:rsidR="001D6B12" w:rsidRDefault="001D6B12" w:rsidP="001D6B12"/>
    <w:p w14:paraId="3D4B3846" w14:textId="77777777" w:rsidR="001D6B12" w:rsidRDefault="001D6B12" w:rsidP="001D6B12">
      <w:r>
        <w:t>Datum in kraj: …………………………………………………………………………………….</w:t>
      </w:r>
    </w:p>
    <w:p w14:paraId="09BAA947" w14:textId="77777777" w:rsidR="001D6B12" w:rsidRDefault="001D6B12" w:rsidP="001D6B12"/>
    <w:p w14:paraId="4E04FE92" w14:textId="58FCC615" w:rsidR="00B758E5" w:rsidRPr="00475CBF" w:rsidRDefault="001D6B12" w:rsidP="001D6B12">
      <w:r>
        <w:t>Podpis kandidata: ………………………………………………………. ……………………….</w:t>
      </w:r>
    </w:p>
    <w:sectPr w:rsidR="00B758E5" w:rsidRPr="00475CBF" w:rsidSect="00B758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261" w:right="1417" w:bottom="170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452F5" w14:textId="77777777" w:rsidR="00CB74E0" w:rsidRDefault="00CB74E0" w:rsidP="00880E2B">
      <w:r>
        <w:separator/>
      </w:r>
    </w:p>
  </w:endnote>
  <w:endnote w:type="continuationSeparator" w:id="0">
    <w:p w14:paraId="00199C9A" w14:textId="77777777" w:rsidR="00CB74E0" w:rsidRDefault="00CB74E0" w:rsidP="00880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B2A64" w14:textId="77777777" w:rsidR="00BB09F7" w:rsidRDefault="00BB09F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279F3" w14:textId="77777777" w:rsidR="00880E2B" w:rsidRDefault="00880E2B">
    <w:pPr>
      <w:pStyle w:val="Noga"/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65408" behindDoc="0" locked="1" layoutInCell="1" allowOverlap="0" wp14:anchorId="552C5C18" wp14:editId="21D5F484">
              <wp:simplePos x="0" y="0"/>
              <wp:positionH relativeFrom="column">
                <wp:posOffset>3462020</wp:posOffset>
              </wp:positionH>
              <wp:positionV relativeFrom="page">
                <wp:posOffset>10057130</wp:posOffset>
              </wp:positionV>
              <wp:extent cx="474980" cy="237490"/>
              <wp:effectExtent l="0" t="0" r="0" b="0"/>
              <wp:wrapNone/>
              <wp:docPr id="5" name="Polje z besedilo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4980" cy="2374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6F316F3" w14:textId="77777777" w:rsidR="00880E2B" w:rsidRDefault="00880E2B" w:rsidP="00880E2B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 w:rsidRPr="00880E2B"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475CB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C5C18" id="_x0000_t202" coordsize="21600,21600" o:spt="202" path="m,l,21600r21600,l21600,xe">
              <v:stroke joinstyle="miter"/>
              <v:path gradientshapeok="t" o:connecttype="rect"/>
            </v:shapetype>
            <v:shape id="Polje z besedilom 5" o:spid="_x0000_s1026" type="#_x0000_t202" style="position:absolute;margin-left:272.6pt;margin-top:791.9pt;width:37.4pt;height:18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" o:allowoverlap="f" filled="f" stroked="f" strokeweight=".5pt">
              <v:textbox>
                <w:txbxContent>
                  <w:p w14:paraId="76F316F3" w14:textId="77777777" w:rsidR="00880E2B" w:rsidRDefault="00880E2B" w:rsidP="00880E2B">
                    <w:pPr>
                      <w:jc w:val="center"/>
                    </w:pPr>
                    <w:r>
                      <w:fldChar w:fldCharType="begin"/>
                    </w:r>
                    <w:r w:rsidRPr="00880E2B">
                      <w:instrText>PAGE   \* MERGEFORMAT</w:instrText>
                    </w:r>
                    <w:r>
                      <w:fldChar w:fldCharType="separate"/>
                    </w:r>
                    <w:r w:rsidR="00475CB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14851" w14:textId="77777777" w:rsidR="00BB09F7" w:rsidRDefault="00BB09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877CC" w14:textId="77777777" w:rsidR="00CB74E0" w:rsidRDefault="00CB74E0" w:rsidP="00880E2B">
      <w:r>
        <w:separator/>
      </w:r>
    </w:p>
  </w:footnote>
  <w:footnote w:type="continuationSeparator" w:id="0">
    <w:p w14:paraId="4D82DDC0" w14:textId="77777777" w:rsidR="00CB74E0" w:rsidRDefault="00CB74E0" w:rsidP="00880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6EE4A" w14:textId="77777777" w:rsidR="00BB09F7" w:rsidRDefault="00BB09F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CE89B" w14:textId="77777777" w:rsidR="00880E2B" w:rsidRDefault="00880E2B">
    <w:pPr>
      <w:pStyle w:val="Glava"/>
    </w:pPr>
    <w:r>
      <w:rPr>
        <w:noProof/>
        <w:lang w:eastAsia="sl-SI"/>
      </w:rPr>
      <w:drawing>
        <wp:anchor distT="0" distB="0" distL="114300" distR="114300" simplePos="0" relativeHeight="251663360" behindDoc="1" locked="1" layoutInCell="1" allowOverlap="1" wp14:anchorId="65702061" wp14:editId="19971C7B">
          <wp:simplePos x="0" y="0"/>
          <wp:positionH relativeFrom="page">
            <wp:align>left</wp:align>
          </wp:positionH>
          <wp:positionV relativeFrom="page">
            <wp:posOffset>-635</wp:posOffset>
          </wp:positionV>
          <wp:extent cx="7560310" cy="10692130"/>
          <wp:effectExtent l="0" t="0" r="0" b="0"/>
          <wp:wrapNone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rtboard 1 copy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1069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044BC" w14:textId="77777777" w:rsidR="00880E2B" w:rsidRDefault="00880E2B">
    <w:pPr>
      <w:pStyle w:val="Glava"/>
    </w:pPr>
    <w:r>
      <w:rPr>
        <w:noProof/>
        <w:lang w:eastAsia="sl-SI"/>
      </w:rPr>
      <w:drawing>
        <wp:anchor distT="0" distB="0" distL="114300" distR="114300" simplePos="0" relativeHeight="251661312" behindDoc="1" locked="1" layoutInCell="1" allowOverlap="1" wp14:anchorId="28121FBB" wp14:editId="23CE164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0692130"/>
          <wp:effectExtent l="0" t="0" r="0" b="0"/>
          <wp:wrapNone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Slika 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1069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B12"/>
    <w:rsid w:val="001B006C"/>
    <w:rsid w:val="001D6B12"/>
    <w:rsid w:val="00475CBF"/>
    <w:rsid w:val="005F3F25"/>
    <w:rsid w:val="00880E2B"/>
    <w:rsid w:val="0093799D"/>
    <w:rsid w:val="00945038"/>
    <w:rsid w:val="00A340A2"/>
    <w:rsid w:val="00B758E5"/>
    <w:rsid w:val="00B94339"/>
    <w:rsid w:val="00BB09F7"/>
    <w:rsid w:val="00CB74E0"/>
    <w:rsid w:val="00D454F2"/>
    <w:rsid w:val="00F759FD"/>
    <w:rsid w:val="00F7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66D18E"/>
  <w15:chartTrackingRefBased/>
  <w15:docId w15:val="{F1930AD7-80A5-41B5-82A5-04278A8F9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340A2"/>
    <w:pPr>
      <w:widowControl w:val="0"/>
      <w:spacing w:after="0" w:line="240" w:lineRule="auto"/>
      <w:jc w:val="both"/>
    </w:pPr>
    <w:rPr>
      <w:rFonts w:eastAsia="Times New Roman" w:cs="Times New Roman"/>
      <w:sz w:val="24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80E2B"/>
    <w:pPr>
      <w:widowControl/>
      <w:tabs>
        <w:tab w:val="center" w:pos="4536"/>
        <w:tab w:val="right" w:pos="9072"/>
      </w:tabs>
      <w:jc w:val="left"/>
    </w:pPr>
    <w:rPr>
      <w:rFonts w:eastAsia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uiPriority w:val="99"/>
    <w:rsid w:val="00880E2B"/>
  </w:style>
  <w:style w:type="paragraph" w:styleId="Noga">
    <w:name w:val="footer"/>
    <w:basedOn w:val="Navaden"/>
    <w:link w:val="NogaZnak"/>
    <w:uiPriority w:val="99"/>
    <w:unhideWhenUsed/>
    <w:rsid w:val="00880E2B"/>
    <w:pPr>
      <w:widowControl/>
      <w:tabs>
        <w:tab w:val="center" w:pos="4536"/>
        <w:tab w:val="right" w:pos="9072"/>
      </w:tabs>
      <w:jc w:val="left"/>
    </w:pPr>
    <w:rPr>
      <w:rFonts w:eastAsia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880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5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as\AppData\Local\Microsoft\Windows\INetCache\Content.Outlook\TI30CG3I\Creativelab_TGZS_word%20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dc00ec-127a-4569-9652-e4a1397affd8" xsi:nil="true"/>
    <lcf76f155ced4ddcb4097134ff3c332f xmlns="45afb3d1-7639-4391-9fba-af30c0efde2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939BCA093894418D397D13B3EF6C12" ma:contentTypeVersion="13" ma:contentTypeDescription="Ustvari nov dokument." ma:contentTypeScope="" ma:versionID="2f3c05479dfcb6fc4b392550ca72ee85">
  <xsd:schema xmlns:xsd="http://www.w3.org/2001/XMLSchema" xmlns:xs="http://www.w3.org/2001/XMLSchema" xmlns:p="http://schemas.microsoft.com/office/2006/metadata/properties" xmlns:ns2="45afb3d1-7639-4391-9fba-af30c0efde28" xmlns:ns3="78dc00ec-127a-4569-9652-e4a1397affd8" targetNamespace="http://schemas.microsoft.com/office/2006/metadata/properties" ma:root="true" ma:fieldsID="cab66b5cc77268d841f063fd042a5c54" ns2:_="" ns3:_="">
    <xsd:import namespace="45afb3d1-7639-4391-9fba-af30c0efde28"/>
    <xsd:import namespace="78dc00ec-127a-4569-9652-e4a1397aff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fb3d1-7639-4391-9fba-af30c0efde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b9b1f48f-ec28-4f73-9b6f-aed4ca7f71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dc00ec-127a-4569-9652-e4a1397affd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Stolpec za razvrstitev izrazja »Ujemi vse«" ma:hidden="true" ma:list="{4295d2f4-b6f4-4804-9213-cc6fe838bc66}" ma:internalName="TaxCatchAll" ma:showField="CatchAllData" ma:web="78dc00ec-127a-4569-9652-e4a1397aff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A81B87-C19E-4B96-9C4C-3EB84B4686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75CFA0-9D1B-4E8E-A122-271912AF03F5}">
  <ds:schemaRefs>
    <ds:schemaRef ds:uri="http://schemas.microsoft.com/office/2006/metadata/properties"/>
    <ds:schemaRef ds:uri="http://schemas.microsoft.com/office/infopath/2007/PartnerControls"/>
    <ds:schemaRef ds:uri="78dc00ec-127a-4569-9652-e4a1397affd8"/>
    <ds:schemaRef ds:uri="45afb3d1-7639-4391-9fba-af30c0efde28"/>
  </ds:schemaRefs>
</ds:datastoreItem>
</file>

<file path=customXml/itemProps3.xml><?xml version="1.0" encoding="utf-8"?>
<ds:datastoreItem xmlns:ds="http://schemas.openxmlformats.org/officeDocument/2006/customXml" ds:itemID="{F228BBB5-9836-406C-80BE-F76098EA7A1A}"/>
</file>

<file path=docProps/app.xml><?xml version="1.0" encoding="utf-8"?>
<Properties xmlns="http://schemas.openxmlformats.org/officeDocument/2006/extended-properties" xmlns:vt="http://schemas.openxmlformats.org/officeDocument/2006/docPropsVTypes">
  <Template>Creativelab_TGZS_word predloga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hanas</dc:creator>
  <cp:keywords/>
  <dc:description/>
  <cp:lastModifiedBy>Hana Švajger</cp:lastModifiedBy>
  <cp:revision>1</cp:revision>
  <dcterms:created xsi:type="dcterms:W3CDTF">2026-09-03T08:27:00Z</dcterms:created>
  <dcterms:modified xsi:type="dcterms:W3CDTF">2026-09-03T08:27:00Z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0x010100DC939BCA093894418D397D13B3EF6C12</vt:lpwstr>
  </property>
</Properties>
</file>