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2E990" w14:textId="77777777" w:rsidR="001E5B74" w:rsidRPr="005C64D1" w:rsidRDefault="001E5B74" w:rsidP="001E5B74">
      <w:pPr>
        <w:jc w:val="center"/>
        <w:rPr>
          <w:b/>
          <w:bCs/>
          <w:color w:val="002060"/>
          <w:sz w:val="32"/>
          <w:szCs w:val="32"/>
        </w:rPr>
      </w:pPr>
      <w:r w:rsidRPr="005C64D1">
        <w:rPr>
          <w:b/>
          <w:bCs/>
          <w:color w:val="002060"/>
          <w:sz w:val="32"/>
          <w:szCs w:val="32"/>
        </w:rPr>
        <w:t xml:space="preserve">IZJAVA O </w:t>
      </w:r>
      <w:r w:rsidRPr="005C64D1">
        <w:rPr>
          <w:b/>
          <w:color w:val="002060"/>
          <w:sz w:val="32"/>
          <w:szCs w:val="32"/>
        </w:rPr>
        <w:t>PRODAJI POTOVALNIH PAKETOV IZKLJUČNO PREKO SPLETNE STRANI</w:t>
      </w:r>
    </w:p>
    <w:p w14:paraId="79F72A27" w14:textId="77777777" w:rsidR="001E5B74" w:rsidRDefault="001E5B74" w:rsidP="001E5B74">
      <w:pPr>
        <w:rPr>
          <w:bCs/>
        </w:rPr>
      </w:pPr>
    </w:p>
    <w:p w14:paraId="1A190924" w14:textId="77777777" w:rsidR="001E5B74" w:rsidRPr="001443A7" w:rsidRDefault="001E5B74" w:rsidP="001E5B74">
      <w:pPr>
        <w:rPr>
          <w:bCs/>
        </w:rPr>
      </w:pPr>
    </w:p>
    <w:p w14:paraId="4D805E01" w14:textId="77777777" w:rsidR="001E5B74" w:rsidRDefault="001E5B74" w:rsidP="001E5B74">
      <w:pPr>
        <w:jc w:val="center"/>
      </w:pPr>
    </w:p>
    <w:p w14:paraId="50A3217B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  <w:r>
        <w:rPr>
          <w:b/>
          <w:bCs/>
        </w:rPr>
        <w:t xml:space="preserve">Izjavljam, </w:t>
      </w:r>
      <w:r w:rsidRPr="00AF7171">
        <w:rPr>
          <w:rFonts w:ascii="Arial" w:hAnsi="Arial" w:cs="Arial"/>
          <w:b/>
          <w:sz w:val="22"/>
          <w:szCs w:val="22"/>
        </w:rPr>
        <w:t>da organizator potovanja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D4852B6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</w:p>
    <w:p w14:paraId="7A99E096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</w:p>
    <w:p w14:paraId="7C49DDD7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38D06AFB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(firma, </w:t>
      </w:r>
      <w:proofErr w:type="spellStart"/>
      <w:r>
        <w:rPr>
          <w:rFonts w:ascii="Arial" w:hAnsi="Arial" w:cs="Arial"/>
          <w:sz w:val="22"/>
          <w:szCs w:val="22"/>
        </w:rPr>
        <w:t>s.p</w:t>
      </w:r>
      <w:proofErr w:type="spellEnd"/>
      <w:r>
        <w:rPr>
          <w:rFonts w:ascii="Arial" w:hAnsi="Arial" w:cs="Arial"/>
          <w:sz w:val="22"/>
          <w:szCs w:val="22"/>
        </w:rPr>
        <w:t>.)</w:t>
      </w:r>
    </w:p>
    <w:p w14:paraId="2EA4EBFD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</w:p>
    <w:p w14:paraId="07FE035C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</w:p>
    <w:p w14:paraId="36D3879C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</w:t>
      </w:r>
    </w:p>
    <w:p w14:paraId="6C06456F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(poslovni sedež družbe)</w:t>
      </w:r>
    </w:p>
    <w:p w14:paraId="47A2A464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</w:p>
    <w:p w14:paraId="45896DEA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</w:p>
    <w:p w14:paraId="444A7ED4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</w:t>
      </w:r>
    </w:p>
    <w:p w14:paraId="78F0562A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(spletna stran)</w:t>
      </w:r>
    </w:p>
    <w:p w14:paraId="37269094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</w:p>
    <w:p w14:paraId="5D855967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</w:p>
    <w:p w14:paraId="5FC3A3E0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opravljanje dejavnosti prodaje potovalnih paketov</w:t>
      </w:r>
    </w:p>
    <w:p w14:paraId="6F72B1F2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</w:p>
    <w:p w14:paraId="1E218E7F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  <w:r w:rsidRPr="00AF7171">
        <w:rPr>
          <w:rFonts w:ascii="Arial" w:hAnsi="Arial" w:cs="Arial"/>
          <w:b/>
          <w:sz w:val="22"/>
          <w:szCs w:val="22"/>
        </w:rPr>
        <w:t xml:space="preserve">opravlja izključno spletno prodajo </w:t>
      </w:r>
      <w:r>
        <w:rPr>
          <w:rFonts w:ascii="Arial" w:hAnsi="Arial" w:cs="Arial"/>
          <w:b/>
          <w:sz w:val="22"/>
          <w:szCs w:val="22"/>
        </w:rPr>
        <w:t>potovalnih</w:t>
      </w:r>
      <w:r w:rsidRPr="00AF7171">
        <w:rPr>
          <w:rFonts w:ascii="Arial" w:hAnsi="Arial" w:cs="Arial"/>
          <w:b/>
          <w:sz w:val="22"/>
          <w:szCs w:val="22"/>
        </w:rPr>
        <w:t xml:space="preserve"> paketov</w:t>
      </w:r>
      <w:r>
        <w:rPr>
          <w:rFonts w:ascii="Arial" w:hAnsi="Arial" w:cs="Arial"/>
          <w:sz w:val="22"/>
          <w:szCs w:val="22"/>
        </w:rPr>
        <w:t>.</w:t>
      </w:r>
    </w:p>
    <w:p w14:paraId="0864621A" w14:textId="77777777" w:rsidR="001E5B74" w:rsidRDefault="001E5B74" w:rsidP="001E5B74">
      <w:pPr>
        <w:jc w:val="center"/>
        <w:rPr>
          <w:rFonts w:ascii="Arial" w:hAnsi="Arial" w:cs="Arial"/>
          <w:sz w:val="22"/>
          <w:szCs w:val="22"/>
        </w:rPr>
      </w:pPr>
    </w:p>
    <w:p w14:paraId="0E142942" w14:textId="77777777" w:rsidR="001E5B74" w:rsidRDefault="001E5B74" w:rsidP="001E5B74">
      <w:pPr>
        <w:jc w:val="center"/>
      </w:pPr>
    </w:p>
    <w:p w14:paraId="367F8A17" w14:textId="77777777" w:rsidR="001E5B74" w:rsidRDefault="001E5B74" w:rsidP="001E5B74">
      <w:pPr>
        <w:jc w:val="center"/>
      </w:pPr>
    </w:p>
    <w:p w14:paraId="55E16846" w14:textId="77777777" w:rsidR="001E5B74" w:rsidRDefault="001E5B74" w:rsidP="001E5B74">
      <w:pPr>
        <w:jc w:val="center"/>
      </w:pPr>
    </w:p>
    <w:p w14:paraId="436A300E" w14:textId="77777777" w:rsidR="001E5B74" w:rsidRDefault="001E5B74" w:rsidP="001E5B74">
      <w:pPr>
        <w:jc w:val="center"/>
      </w:pPr>
    </w:p>
    <w:p w14:paraId="5BC24EC5" w14:textId="77777777" w:rsidR="001E5B74" w:rsidRDefault="001E5B74" w:rsidP="001E5B74">
      <w:r>
        <w:t>Datum in kraj:</w:t>
      </w:r>
    </w:p>
    <w:p w14:paraId="4854B28F" w14:textId="77777777" w:rsidR="001E5B74" w:rsidRDefault="001E5B74" w:rsidP="001E5B74"/>
    <w:p w14:paraId="7452ED5D" w14:textId="77777777" w:rsidR="001E5B74" w:rsidRDefault="001E5B74" w:rsidP="001E5B74">
      <w:r>
        <w:t>………………………………..</w:t>
      </w:r>
    </w:p>
    <w:p w14:paraId="2C690BB0" w14:textId="77777777" w:rsidR="001E5B74" w:rsidRDefault="001E5B74" w:rsidP="001E5B74"/>
    <w:p w14:paraId="54F21F00" w14:textId="77777777" w:rsidR="001E5B74" w:rsidRDefault="001E5B74" w:rsidP="001E5B74"/>
    <w:p w14:paraId="679C2873" w14:textId="77777777" w:rsidR="001E5B74" w:rsidRDefault="001E5B74" w:rsidP="001E5B74"/>
    <w:p w14:paraId="6CC8C1BB" w14:textId="77777777" w:rsidR="001E5B74" w:rsidRDefault="001E5B74" w:rsidP="001E5B74">
      <w:r>
        <w:t>Žig in podpis odgovorne osebe:</w:t>
      </w:r>
    </w:p>
    <w:p w14:paraId="6CBD09BC" w14:textId="77777777" w:rsidR="001E5B74" w:rsidRDefault="001E5B74" w:rsidP="001E5B74"/>
    <w:p w14:paraId="2B2B533B" w14:textId="77777777" w:rsidR="001E5B74" w:rsidRDefault="001E5B74" w:rsidP="001E5B74">
      <w:r>
        <w:t>………………………………..</w:t>
      </w:r>
    </w:p>
    <w:p w14:paraId="3824C17F" w14:textId="77777777" w:rsidR="001E5B74" w:rsidRDefault="001E5B74" w:rsidP="001E5B74">
      <w:r>
        <w:t>(izpolni s tiskanimi črkami)</w:t>
      </w:r>
    </w:p>
    <w:p w14:paraId="751FEE6A" w14:textId="77777777" w:rsidR="001E5B74" w:rsidRDefault="001E5B74" w:rsidP="001E5B74"/>
    <w:p w14:paraId="650A4B12" w14:textId="77777777" w:rsidR="001E5B74" w:rsidRDefault="001E5B74" w:rsidP="001E5B74">
      <w:r>
        <w:t>………………………………..</w:t>
      </w:r>
    </w:p>
    <w:p w14:paraId="56EEE766" w14:textId="77777777" w:rsidR="001E5B74" w:rsidRDefault="001E5B74" w:rsidP="001E5B74">
      <w:r>
        <w:t>(lastnoročni podpis)</w:t>
      </w:r>
    </w:p>
    <w:p w14:paraId="2B36A026" w14:textId="77777777" w:rsidR="00B758E5" w:rsidRPr="00475CBF" w:rsidRDefault="00B758E5" w:rsidP="00475CBF"/>
    <w:sectPr w:rsidR="00B758E5" w:rsidRPr="00475CBF" w:rsidSect="00B758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261" w:right="1417" w:bottom="17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B74C1" w14:textId="77777777" w:rsidR="00833F4F" w:rsidRDefault="00833F4F" w:rsidP="00880E2B">
      <w:r>
        <w:separator/>
      </w:r>
    </w:p>
  </w:endnote>
  <w:endnote w:type="continuationSeparator" w:id="0">
    <w:p w14:paraId="601EB55A" w14:textId="77777777" w:rsidR="00833F4F" w:rsidRDefault="00833F4F" w:rsidP="00880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7C5B7" w14:textId="77777777" w:rsidR="00BB09F7" w:rsidRDefault="00BB09F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993A2" w14:textId="77777777" w:rsidR="00880E2B" w:rsidRDefault="00880E2B">
    <w:pPr>
      <w:pStyle w:val="Noga"/>
    </w:pP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5408" behindDoc="0" locked="1" layoutInCell="1" allowOverlap="0" wp14:anchorId="552C5C18" wp14:editId="21D5F484">
              <wp:simplePos x="0" y="0"/>
              <wp:positionH relativeFrom="column">
                <wp:posOffset>3462020</wp:posOffset>
              </wp:positionH>
              <wp:positionV relativeFrom="page">
                <wp:posOffset>10057130</wp:posOffset>
              </wp:positionV>
              <wp:extent cx="474980" cy="237490"/>
              <wp:effectExtent l="0" t="0" r="0" b="0"/>
              <wp:wrapNone/>
              <wp:docPr id="5" name="Polje z besedilo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980" cy="2374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E988C7" w14:textId="77777777" w:rsidR="00880E2B" w:rsidRDefault="00880E2B" w:rsidP="00880E2B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 w:rsidRPr="00880E2B"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75CB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2C5C18" id="_x0000_t202" coordsize="21600,21600" o:spt="202" path="m,l,21600r21600,l21600,xe">
              <v:stroke joinstyle="miter"/>
              <v:path gradientshapeok="t" o:connecttype="rect"/>
            </v:shapetype>
            <v:shape id="Polje z besedilom 5" o:spid="_x0000_s1026" type="#_x0000_t202" style="position:absolute;margin-left:272.6pt;margin-top:791.9pt;width:37.4pt;height:18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" o:allowoverlap="f" filled="f" stroked="f" strokeweight=".5pt">
              <v:textbox>
                <w:txbxContent>
                  <w:p w14:paraId="29E988C7" w14:textId="77777777" w:rsidR="00880E2B" w:rsidRDefault="00880E2B" w:rsidP="00880E2B">
                    <w:pPr>
                      <w:jc w:val="center"/>
                    </w:pPr>
                    <w:r>
                      <w:fldChar w:fldCharType="begin"/>
                    </w:r>
                    <w:r w:rsidRPr="00880E2B">
                      <w:instrText>PAGE   \* MERGEFORMAT</w:instrText>
                    </w:r>
                    <w:r>
                      <w:fldChar w:fldCharType="separate"/>
                    </w:r>
                    <w:r w:rsidR="00475CB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23560" w14:textId="77777777" w:rsidR="00BB09F7" w:rsidRDefault="00BB09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88D9B" w14:textId="77777777" w:rsidR="00833F4F" w:rsidRDefault="00833F4F" w:rsidP="00880E2B">
      <w:r>
        <w:separator/>
      </w:r>
    </w:p>
  </w:footnote>
  <w:footnote w:type="continuationSeparator" w:id="0">
    <w:p w14:paraId="0746F384" w14:textId="77777777" w:rsidR="00833F4F" w:rsidRDefault="00833F4F" w:rsidP="00880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C2E18" w14:textId="77777777" w:rsidR="00BB09F7" w:rsidRDefault="00BB09F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858BF" w14:textId="77777777" w:rsidR="00880E2B" w:rsidRDefault="00880E2B">
    <w:pPr>
      <w:pStyle w:val="Glava"/>
    </w:pPr>
    <w:r>
      <w:rPr>
        <w:noProof/>
        <w:lang w:eastAsia="sl-SI"/>
      </w:rPr>
      <w:drawing>
        <wp:anchor distT="0" distB="0" distL="114300" distR="114300" simplePos="0" relativeHeight="251663360" behindDoc="1" locked="1" layoutInCell="1" allowOverlap="1" wp14:anchorId="65702061" wp14:editId="19971C7B">
          <wp:simplePos x="0" y="0"/>
          <wp:positionH relativeFrom="page">
            <wp:align>left</wp:align>
          </wp:positionH>
          <wp:positionV relativeFrom="page">
            <wp:posOffset>-635</wp:posOffset>
          </wp:positionV>
          <wp:extent cx="7560310" cy="10692130"/>
          <wp:effectExtent l="0" t="0" r="0" b="0"/>
          <wp:wrapNone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rtboard 1 copy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A302A" w14:textId="77777777" w:rsidR="00880E2B" w:rsidRDefault="00880E2B">
    <w:pPr>
      <w:pStyle w:val="Glava"/>
    </w:pPr>
    <w:r>
      <w:rPr>
        <w:noProof/>
        <w:lang w:eastAsia="sl-SI"/>
      </w:rPr>
      <w:drawing>
        <wp:anchor distT="0" distB="0" distL="114300" distR="114300" simplePos="0" relativeHeight="251661312" behindDoc="1" locked="1" layoutInCell="1" allowOverlap="1" wp14:anchorId="28121FBB" wp14:editId="23CE164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10" cy="10692130"/>
          <wp:effectExtent l="0" t="0" r="0" b="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lika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74"/>
    <w:rsid w:val="001B006C"/>
    <w:rsid w:val="001E5B74"/>
    <w:rsid w:val="00475CBF"/>
    <w:rsid w:val="004E54F0"/>
    <w:rsid w:val="005F3F25"/>
    <w:rsid w:val="00833F4F"/>
    <w:rsid w:val="00880E2B"/>
    <w:rsid w:val="00945038"/>
    <w:rsid w:val="00A340A2"/>
    <w:rsid w:val="00B758E5"/>
    <w:rsid w:val="00B94339"/>
    <w:rsid w:val="00BB09F7"/>
    <w:rsid w:val="00D454F2"/>
    <w:rsid w:val="00F759FD"/>
    <w:rsid w:val="00F7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65EAE"/>
  <w15:chartTrackingRefBased/>
  <w15:docId w15:val="{C407E45A-F261-4F20-828C-91122DB7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E5B7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80E2B"/>
    <w:pPr>
      <w:widowControl/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uiPriority w:val="99"/>
    <w:rsid w:val="00880E2B"/>
  </w:style>
  <w:style w:type="paragraph" w:styleId="Noga">
    <w:name w:val="footer"/>
    <w:basedOn w:val="Navaden"/>
    <w:link w:val="NogaZnak"/>
    <w:uiPriority w:val="99"/>
    <w:unhideWhenUsed/>
    <w:rsid w:val="00880E2B"/>
    <w:pPr>
      <w:widowControl/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880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5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sav\OneDrive%20-%20Turisti&#269;no%20gostinska%20zbornica%20Slovenije\Desktop\Navodilaza%20pridobitev%20licence%20TA%204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dc00ec-127a-4569-9652-e4a1397affd8" xsi:nil="true"/>
    <lcf76f155ced4ddcb4097134ff3c332f xmlns="45afb3d1-7639-4391-9fba-af30c0efde2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939BCA093894418D397D13B3EF6C12" ma:contentTypeVersion="13" ma:contentTypeDescription="Ustvari nov dokument." ma:contentTypeScope="" ma:versionID="3aadf9e00dad2031e3a3dc510c8ddfb0">
  <xsd:schema xmlns:xsd="http://www.w3.org/2001/XMLSchema" xmlns:xs="http://www.w3.org/2001/XMLSchema" xmlns:p="http://schemas.microsoft.com/office/2006/metadata/properties" xmlns:ns2="45afb3d1-7639-4391-9fba-af30c0efde28" xmlns:ns3="78dc00ec-127a-4569-9652-e4a1397affd8" targetNamespace="http://schemas.microsoft.com/office/2006/metadata/properties" ma:root="true" ma:fieldsID="ce983ce3b47186b8351f0557247236da" ns2:_="" ns3:_="">
    <xsd:import namespace="45afb3d1-7639-4391-9fba-af30c0efde28"/>
    <xsd:import namespace="78dc00ec-127a-4569-9652-e4a1397aff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fb3d1-7639-4391-9fba-af30c0efd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b9b1f48f-ec28-4f73-9b6f-aed4ca7f71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c00ec-127a-4569-9652-e4a1397aff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Stolpec za razvrstitev izrazja »Ujemi vse«" ma:hidden="true" ma:list="{4295d2f4-b6f4-4804-9213-cc6fe838bc66}" ma:internalName="TaxCatchAll" ma:showField="CatchAllData" ma:web="78dc00ec-127a-4569-9652-e4a1397aff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75CFA0-9D1B-4E8E-A122-271912AF03F5}">
  <ds:schemaRefs>
    <ds:schemaRef ds:uri="http://schemas.microsoft.com/office/2006/metadata/properties"/>
    <ds:schemaRef ds:uri="http://schemas.microsoft.com/office/infopath/2007/PartnerControls"/>
    <ds:schemaRef ds:uri="78dc00ec-127a-4569-9652-e4a1397affd8"/>
    <ds:schemaRef ds:uri="45afb3d1-7639-4391-9fba-af30c0efde28"/>
  </ds:schemaRefs>
</ds:datastoreItem>
</file>

<file path=customXml/itemProps2.xml><?xml version="1.0" encoding="utf-8"?>
<ds:datastoreItem xmlns:ds="http://schemas.openxmlformats.org/officeDocument/2006/customXml" ds:itemID="{2B99E441-A920-4C06-921E-F0798193D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afb3d1-7639-4391-9fba-af30c0efde28"/>
    <ds:schemaRef ds:uri="78dc00ec-127a-4569-9652-e4a1397aff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A81B87-C19E-4B96-9C4C-3EB84B4686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Navodilaza pridobitev licence TA 4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Varagic</dc:creator>
  <cp:keywords/>
  <dc:description/>
  <cp:lastModifiedBy>Nataša Varagić</cp:lastModifiedBy>
  <cp:revision>1</cp:revision>
  <dcterms:created xsi:type="dcterms:W3CDTF">2026-09-18T10:18:00Z</dcterms:created>
  <dcterms:modified xsi:type="dcterms:W3CDTF">2026-09-18T10:19:00Z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0x010100DC939BCA093894418D397D13B3EF6C12</vt:lpwstr>
  </property>
</Properties>
</file>