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911EB" w14:textId="77777777" w:rsidR="002F5C60" w:rsidRPr="00A120AE" w:rsidRDefault="002F5C60" w:rsidP="002F5C60">
      <w:pPr>
        <w:spacing w:line="360" w:lineRule="auto"/>
        <w:rPr>
          <w:b/>
          <w:color w:val="002060"/>
          <w:u w:val="single"/>
        </w:rPr>
      </w:pPr>
      <w:r w:rsidRPr="00A120AE">
        <w:rPr>
          <w:b/>
          <w:color w:val="002060"/>
          <w:szCs w:val="24"/>
          <w:u w:val="single"/>
        </w:rPr>
        <w:t>Sedež podjetja</w:t>
      </w:r>
    </w:p>
    <w:p w14:paraId="4F91312C" w14:textId="77777777" w:rsidR="002F5C60" w:rsidRPr="0088424E" w:rsidRDefault="002F5C60" w:rsidP="002F5C60">
      <w:pPr>
        <w:pStyle w:val="v10z"/>
        <w:spacing w:line="360" w:lineRule="auto"/>
        <w:rPr>
          <w:rStyle w:val="Krepko"/>
          <w:rFonts w:ascii="Times New Roman" w:hAnsi="Times New Roman" w:cs="Times New Roman"/>
          <w:b w:val="0"/>
          <w:color w:val="002060"/>
          <w:sz w:val="24"/>
          <w:szCs w:val="24"/>
        </w:rPr>
      </w:pPr>
      <w:r w:rsidRPr="0088424E">
        <w:rPr>
          <w:rStyle w:val="Krepko"/>
          <w:rFonts w:ascii="Times New Roman" w:hAnsi="Times New Roman" w:cs="Times New Roman"/>
          <w:b w:val="0"/>
          <w:color w:val="002060"/>
          <w:sz w:val="24"/>
          <w:szCs w:val="24"/>
        </w:rPr>
        <w:t>Ime podjetja: …………………………………………………………………………</w:t>
      </w:r>
      <w:r>
        <w:rPr>
          <w:rStyle w:val="Krepko"/>
          <w:rFonts w:ascii="Times New Roman" w:hAnsi="Times New Roman" w:cs="Times New Roman"/>
          <w:b w:val="0"/>
          <w:color w:val="002060"/>
          <w:sz w:val="24"/>
          <w:szCs w:val="24"/>
        </w:rPr>
        <w:t>…</w:t>
      </w:r>
    </w:p>
    <w:p w14:paraId="101845CC" w14:textId="77777777" w:rsidR="002F5C60" w:rsidRDefault="002F5C60" w:rsidP="002F5C60">
      <w:pPr>
        <w:spacing w:line="360" w:lineRule="auto"/>
        <w:jc w:val="left"/>
        <w:rPr>
          <w:szCs w:val="24"/>
        </w:rPr>
      </w:pPr>
      <w:r w:rsidRPr="0088424E">
        <w:rPr>
          <w:szCs w:val="24"/>
        </w:rPr>
        <w:t>Ulica in hišna številka:</w:t>
      </w:r>
      <w:r>
        <w:rPr>
          <w:szCs w:val="24"/>
        </w:rPr>
        <w:t xml:space="preserve"> ..</w:t>
      </w:r>
      <w:r w:rsidRPr="0088424E">
        <w:rPr>
          <w:szCs w:val="24"/>
        </w:rPr>
        <w:t>…</w:t>
      </w:r>
      <w:r>
        <w:rPr>
          <w:szCs w:val="24"/>
        </w:rPr>
        <w:t>………………………………………………………………</w:t>
      </w:r>
    </w:p>
    <w:p w14:paraId="0E3A4A4D" w14:textId="77777777" w:rsidR="002F5C60" w:rsidRPr="0088424E" w:rsidRDefault="002F5C60" w:rsidP="002F5C60">
      <w:pPr>
        <w:spacing w:line="360" w:lineRule="auto"/>
        <w:jc w:val="left"/>
        <w:rPr>
          <w:szCs w:val="24"/>
        </w:rPr>
      </w:pPr>
      <w:r w:rsidRPr="0088424E">
        <w:rPr>
          <w:szCs w:val="24"/>
        </w:rPr>
        <w:t xml:space="preserve">Poštna številka in kraj: </w:t>
      </w:r>
      <w:r>
        <w:rPr>
          <w:szCs w:val="24"/>
        </w:rPr>
        <w:t>..</w:t>
      </w:r>
      <w:r w:rsidRPr="0088424E">
        <w:rPr>
          <w:szCs w:val="24"/>
        </w:rPr>
        <w:t>…………………………………………………………………</w:t>
      </w:r>
    </w:p>
    <w:p w14:paraId="6D411F5F" w14:textId="77777777" w:rsidR="002F5C60" w:rsidRPr="001443A7" w:rsidRDefault="002F5C60" w:rsidP="002F5C60">
      <w:pPr>
        <w:spacing w:line="276" w:lineRule="auto"/>
        <w:rPr>
          <w:bCs/>
        </w:rPr>
      </w:pPr>
    </w:p>
    <w:p w14:paraId="765D7093" w14:textId="77777777" w:rsidR="002F5C60" w:rsidRPr="001443A7" w:rsidRDefault="002F5C60" w:rsidP="002F5C60">
      <w:pPr>
        <w:rPr>
          <w:bCs/>
        </w:rPr>
      </w:pPr>
    </w:p>
    <w:p w14:paraId="79B4BB59" w14:textId="77777777" w:rsidR="002F5C60" w:rsidRPr="0088424E" w:rsidRDefault="002F5C60" w:rsidP="002F5C60">
      <w:pPr>
        <w:jc w:val="center"/>
        <w:rPr>
          <w:b/>
          <w:bCs/>
          <w:color w:val="002060"/>
          <w:sz w:val="32"/>
          <w:szCs w:val="32"/>
        </w:rPr>
      </w:pPr>
      <w:r w:rsidRPr="0088424E">
        <w:rPr>
          <w:b/>
          <w:bCs/>
          <w:color w:val="002060"/>
          <w:sz w:val="32"/>
          <w:szCs w:val="32"/>
        </w:rPr>
        <w:t>IZJAVA O POSLOVNEM PROSTORU IN OBRATOVALNEM ČASU</w:t>
      </w:r>
    </w:p>
    <w:p w14:paraId="5DAEB30D" w14:textId="77777777" w:rsidR="002F5C60" w:rsidRDefault="002F5C60" w:rsidP="002F5C60"/>
    <w:p w14:paraId="1217DD88" w14:textId="77777777" w:rsidR="002F5C60" w:rsidRDefault="002F5C60" w:rsidP="002F5C60">
      <w:pPr>
        <w:jc w:val="center"/>
        <w:rPr>
          <w:b/>
          <w:bCs/>
        </w:rPr>
      </w:pPr>
      <w:r>
        <w:rPr>
          <w:b/>
          <w:bCs/>
        </w:rPr>
        <w:t>Izjavljam,</w:t>
      </w:r>
    </w:p>
    <w:p w14:paraId="389A5BC9" w14:textId="77777777" w:rsidR="002F5C60" w:rsidRDefault="002F5C60" w:rsidP="002F5C60">
      <w:pPr>
        <w:jc w:val="center"/>
        <w:rPr>
          <w:b/>
          <w:bCs/>
        </w:rPr>
      </w:pPr>
    </w:p>
    <w:p w14:paraId="14BFFC66" w14:textId="77777777" w:rsidR="002F5C60" w:rsidRDefault="002F5C60" w:rsidP="002F5C60">
      <w:pPr>
        <w:jc w:val="center"/>
      </w:pPr>
      <w:r w:rsidRPr="001443A7">
        <w:rPr>
          <w:u w:val="single"/>
        </w:rPr>
        <w:t>da se poslovni prostor ne nahaja v stanovanju</w:t>
      </w:r>
      <w:r>
        <w:t>,</w:t>
      </w:r>
    </w:p>
    <w:p w14:paraId="24428862" w14:textId="77777777" w:rsidR="002F5C60" w:rsidRPr="001443A7" w:rsidRDefault="002F5C60" w:rsidP="002F5C60">
      <w:pPr>
        <w:jc w:val="center"/>
        <w:rPr>
          <w:u w:val="single"/>
        </w:rPr>
      </w:pPr>
      <w:r w:rsidRPr="001443A7">
        <w:rPr>
          <w:u w:val="single"/>
        </w:rPr>
        <w:t>da je poslovni prostor dostopen strankam</w:t>
      </w:r>
    </w:p>
    <w:p w14:paraId="2776DB57" w14:textId="77777777" w:rsidR="002F5C60" w:rsidRDefault="002F5C60" w:rsidP="002F5C60">
      <w:pPr>
        <w:jc w:val="center"/>
      </w:pPr>
      <w:r w:rsidRPr="0088424E">
        <w:rPr>
          <w:u w:val="single"/>
        </w:rPr>
        <w:t>in d</w:t>
      </w:r>
      <w:r w:rsidRPr="001443A7">
        <w:rPr>
          <w:u w:val="single"/>
        </w:rPr>
        <w:t>a posluje v obratovalnem času</w:t>
      </w:r>
      <w:r>
        <w:t>,</w:t>
      </w:r>
    </w:p>
    <w:p w14:paraId="15C953E0" w14:textId="77777777" w:rsidR="002F5C60" w:rsidRPr="000F3791" w:rsidRDefault="002F5C60" w:rsidP="002F5C60">
      <w:pPr>
        <w:jc w:val="center"/>
        <w:rPr>
          <w:u w:val="single"/>
        </w:rPr>
      </w:pPr>
      <w:r w:rsidRPr="000F3791">
        <w:rPr>
          <w:u w:val="single"/>
        </w:rPr>
        <w:t>ki je izobešen na vidnem mestu.</w:t>
      </w:r>
    </w:p>
    <w:p w14:paraId="67A385D9" w14:textId="77777777" w:rsidR="002F5C60" w:rsidRDefault="002F5C60" w:rsidP="002F5C60">
      <w:pPr>
        <w:jc w:val="center"/>
      </w:pPr>
    </w:p>
    <w:p w14:paraId="0EDBB51A" w14:textId="77777777" w:rsidR="002F5C60" w:rsidRPr="0088424E" w:rsidRDefault="002F5C60" w:rsidP="002F5C60">
      <w:pPr>
        <w:pStyle w:val="v10z"/>
        <w:rPr>
          <w:rStyle w:val="Krepko"/>
          <w:rFonts w:ascii="Times New Roman" w:hAnsi="Times New Roman" w:cs="Times New Roman"/>
          <w:color w:val="002060"/>
          <w:sz w:val="24"/>
          <w:szCs w:val="24"/>
        </w:rPr>
      </w:pPr>
      <w:r w:rsidRPr="0088424E">
        <w:rPr>
          <w:rStyle w:val="Krepko"/>
          <w:rFonts w:ascii="Times New Roman" w:hAnsi="Times New Roman" w:cs="Times New Roman"/>
          <w:color w:val="002060"/>
          <w:sz w:val="24"/>
          <w:szCs w:val="24"/>
          <w:u w:val="single"/>
        </w:rPr>
        <w:t>Naslov turistične poslovalnice</w:t>
      </w:r>
    </w:p>
    <w:p w14:paraId="1DBF5D38" w14:textId="77777777" w:rsidR="002F5C60" w:rsidRPr="0088424E" w:rsidRDefault="002F5C60" w:rsidP="002F5C60">
      <w:pPr>
        <w:rPr>
          <w:szCs w:val="24"/>
        </w:rPr>
      </w:pPr>
    </w:p>
    <w:p w14:paraId="5167FEB7" w14:textId="77777777" w:rsidR="002F5C60" w:rsidRPr="0088424E" w:rsidRDefault="002F5C60" w:rsidP="002F5C60">
      <w:pPr>
        <w:jc w:val="left"/>
        <w:rPr>
          <w:szCs w:val="24"/>
        </w:rPr>
      </w:pPr>
      <w:r w:rsidRPr="0088424E">
        <w:rPr>
          <w:szCs w:val="24"/>
        </w:rPr>
        <w:t>Ulica in hišna številka:</w:t>
      </w:r>
      <w:r>
        <w:rPr>
          <w:szCs w:val="24"/>
        </w:rPr>
        <w:t xml:space="preserve"> ..</w:t>
      </w:r>
      <w:r w:rsidRPr="0088424E">
        <w:rPr>
          <w:szCs w:val="24"/>
        </w:rPr>
        <w:t>…</w:t>
      </w:r>
      <w:r>
        <w:rPr>
          <w:szCs w:val="24"/>
        </w:rPr>
        <w:t>………………………………………………………………</w:t>
      </w:r>
    </w:p>
    <w:p w14:paraId="1DA3965D" w14:textId="77777777" w:rsidR="002F5C60" w:rsidRPr="0088424E" w:rsidRDefault="002F5C60" w:rsidP="002F5C60">
      <w:pPr>
        <w:jc w:val="left"/>
        <w:rPr>
          <w:szCs w:val="24"/>
        </w:rPr>
      </w:pPr>
    </w:p>
    <w:p w14:paraId="27CC2622" w14:textId="77777777" w:rsidR="002F5C60" w:rsidRPr="0088424E" w:rsidRDefault="002F5C60" w:rsidP="002F5C60">
      <w:pPr>
        <w:jc w:val="left"/>
        <w:rPr>
          <w:szCs w:val="24"/>
        </w:rPr>
      </w:pPr>
      <w:r w:rsidRPr="0088424E">
        <w:rPr>
          <w:szCs w:val="24"/>
        </w:rPr>
        <w:t xml:space="preserve">Poštna številka in kraj: </w:t>
      </w:r>
      <w:r>
        <w:rPr>
          <w:szCs w:val="24"/>
        </w:rPr>
        <w:t>..</w:t>
      </w:r>
      <w:r w:rsidRPr="0088424E">
        <w:rPr>
          <w:szCs w:val="24"/>
        </w:rPr>
        <w:t>…………………………………………………………………</w:t>
      </w:r>
    </w:p>
    <w:p w14:paraId="5DDFB09B" w14:textId="77777777" w:rsidR="002F5C60" w:rsidRPr="0088424E" w:rsidRDefault="002F5C60" w:rsidP="002F5C60">
      <w:pPr>
        <w:jc w:val="left"/>
        <w:rPr>
          <w:szCs w:val="24"/>
        </w:rPr>
      </w:pPr>
    </w:p>
    <w:p w14:paraId="6987045F" w14:textId="77777777" w:rsidR="002F5C60" w:rsidRPr="0088424E" w:rsidRDefault="002F5C60" w:rsidP="002F5C60">
      <w:pPr>
        <w:rPr>
          <w:szCs w:val="24"/>
        </w:rPr>
      </w:pPr>
    </w:p>
    <w:p w14:paraId="7BBF9716" w14:textId="77777777" w:rsidR="002F5C60" w:rsidRPr="0088424E" w:rsidRDefault="002F5C60" w:rsidP="002F5C60">
      <w:pPr>
        <w:jc w:val="center"/>
        <w:rPr>
          <w:szCs w:val="24"/>
        </w:rPr>
      </w:pPr>
    </w:p>
    <w:p w14:paraId="00141A63" w14:textId="77777777" w:rsidR="002F5C60" w:rsidRDefault="002F5C60" w:rsidP="002F5C60">
      <w:r>
        <w:t>Datum in kraj:</w:t>
      </w:r>
    </w:p>
    <w:p w14:paraId="1E44F0F4" w14:textId="77777777" w:rsidR="002F5C60" w:rsidRDefault="002F5C60" w:rsidP="002F5C60"/>
    <w:p w14:paraId="55DC81D4" w14:textId="77777777" w:rsidR="002F5C60" w:rsidRDefault="002F5C60" w:rsidP="002F5C60">
      <w:r>
        <w:t>………………………………..</w:t>
      </w:r>
    </w:p>
    <w:p w14:paraId="076D8A8B" w14:textId="77777777" w:rsidR="002F5C60" w:rsidRDefault="002F5C60" w:rsidP="002F5C60"/>
    <w:p w14:paraId="1068B8E3" w14:textId="77777777" w:rsidR="002F5C60" w:rsidRDefault="002F5C60" w:rsidP="002F5C60">
      <w:r>
        <w:t>Žig in podpis odgovorne osebe:</w:t>
      </w:r>
    </w:p>
    <w:p w14:paraId="1C898D65" w14:textId="77777777" w:rsidR="002F5C60" w:rsidRDefault="002F5C60" w:rsidP="002F5C60"/>
    <w:p w14:paraId="6402269E" w14:textId="77777777" w:rsidR="002F5C60" w:rsidRDefault="002F5C60" w:rsidP="002F5C60">
      <w:r>
        <w:t>………………………………..</w:t>
      </w:r>
    </w:p>
    <w:p w14:paraId="41906DD0" w14:textId="77777777" w:rsidR="002F5C60" w:rsidRDefault="002F5C60" w:rsidP="002F5C60">
      <w:r>
        <w:t>(izpolni s tiskanimi črkami)</w:t>
      </w:r>
    </w:p>
    <w:p w14:paraId="5CD1AC69" w14:textId="77777777" w:rsidR="002F5C60" w:rsidRDefault="002F5C60" w:rsidP="002F5C60"/>
    <w:p w14:paraId="72D02EE7" w14:textId="77777777" w:rsidR="002F5C60" w:rsidRDefault="002F5C60" w:rsidP="002F5C60">
      <w:r>
        <w:t>………………………………..</w:t>
      </w:r>
    </w:p>
    <w:p w14:paraId="37A4504D" w14:textId="77777777" w:rsidR="002F5C60" w:rsidRDefault="002F5C60" w:rsidP="002F5C60">
      <w:r>
        <w:t>(lastnoročni podpis)</w:t>
      </w:r>
    </w:p>
    <w:p w14:paraId="1F8385D6" w14:textId="77777777" w:rsidR="00B758E5" w:rsidRPr="00475CBF" w:rsidRDefault="00B758E5" w:rsidP="00475CBF"/>
    <w:sectPr w:rsidR="00B758E5" w:rsidRPr="00475CBF" w:rsidSect="00B758E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261" w:right="1417" w:bottom="1701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60DFD1" w14:textId="77777777" w:rsidR="00007EEB" w:rsidRDefault="00007EEB" w:rsidP="00880E2B">
      <w:r>
        <w:separator/>
      </w:r>
    </w:p>
  </w:endnote>
  <w:endnote w:type="continuationSeparator" w:id="0">
    <w:p w14:paraId="439CEC1B" w14:textId="77777777" w:rsidR="00007EEB" w:rsidRDefault="00007EEB" w:rsidP="00880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D839D" w14:textId="77777777" w:rsidR="00BB09F7" w:rsidRDefault="00BB09F7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21397" w14:textId="77777777" w:rsidR="00880E2B" w:rsidRDefault="00880E2B">
    <w:pPr>
      <w:pStyle w:val="Noga"/>
    </w:pPr>
    <w:r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65408" behindDoc="0" locked="1" layoutInCell="1" allowOverlap="0" wp14:anchorId="552C5C18" wp14:editId="21D5F484">
              <wp:simplePos x="0" y="0"/>
              <wp:positionH relativeFrom="column">
                <wp:posOffset>3462020</wp:posOffset>
              </wp:positionH>
              <wp:positionV relativeFrom="page">
                <wp:posOffset>10057130</wp:posOffset>
              </wp:positionV>
              <wp:extent cx="474980" cy="237490"/>
              <wp:effectExtent l="0" t="0" r="0" b="0"/>
              <wp:wrapNone/>
              <wp:docPr id="5" name="Polje z besedilom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4980" cy="2374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1DE07FF" w14:textId="77777777" w:rsidR="00880E2B" w:rsidRDefault="00880E2B" w:rsidP="00880E2B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 w:rsidRPr="00880E2B"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475CBF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2C5C18" id="_x0000_t202" coordsize="21600,21600" o:spt="202" path="m,l,21600r21600,l21600,xe">
              <v:stroke joinstyle="miter"/>
              <v:path gradientshapeok="t" o:connecttype="rect"/>
            </v:shapetype>
            <v:shape id="Polje z besedilom 5" o:spid="_x0000_s1026" type="#_x0000_t202" style="position:absolute;margin-left:272.6pt;margin-top:791.9pt;width:37.4pt;height:18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" o:allowoverlap="f" filled="f" stroked="f" strokeweight=".5pt">
              <v:textbox>
                <w:txbxContent>
                  <w:p w14:paraId="51DE07FF" w14:textId="77777777" w:rsidR="00880E2B" w:rsidRDefault="00880E2B" w:rsidP="00880E2B">
                    <w:pPr>
                      <w:jc w:val="center"/>
                    </w:pPr>
                    <w:r>
                      <w:fldChar w:fldCharType="begin"/>
                    </w:r>
                    <w:r w:rsidRPr="00880E2B">
                      <w:instrText>PAGE   \* MERGEFORMAT</w:instrText>
                    </w:r>
                    <w:r>
                      <w:fldChar w:fldCharType="separate"/>
                    </w:r>
                    <w:r w:rsidR="00475CBF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FBC1D" w14:textId="77777777" w:rsidR="00BB09F7" w:rsidRDefault="00BB09F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D9318" w14:textId="77777777" w:rsidR="00007EEB" w:rsidRDefault="00007EEB" w:rsidP="00880E2B">
      <w:r>
        <w:separator/>
      </w:r>
    </w:p>
  </w:footnote>
  <w:footnote w:type="continuationSeparator" w:id="0">
    <w:p w14:paraId="6CDF782B" w14:textId="77777777" w:rsidR="00007EEB" w:rsidRDefault="00007EEB" w:rsidP="00880E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B2EFA" w14:textId="77777777" w:rsidR="00BB09F7" w:rsidRDefault="00BB09F7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CBCB6" w14:textId="77777777" w:rsidR="00880E2B" w:rsidRDefault="00880E2B">
    <w:pPr>
      <w:pStyle w:val="Glava"/>
    </w:pPr>
    <w:r>
      <w:rPr>
        <w:noProof/>
        <w:lang w:eastAsia="sl-SI"/>
      </w:rPr>
      <w:drawing>
        <wp:anchor distT="0" distB="0" distL="114300" distR="114300" simplePos="0" relativeHeight="251663360" behindDoc="1" locked="1" layoutInCell="1" allowOverlap="1" wp14:anchorId="65702061" wp14:editId="19971C7B">
          <wp:simplePos x="0" y="0"/>
          <wp:positionH relativeFrom="page">
            <wp:align>left</wp:align>
          </wp:positionH>
          <wp:positionV relativeFrom="page">
            <wp:posOffset>-635</wp:posOffset>
          </wp:positionV>
          <wp:extent cx="7560310" cy="10692130"/>
          <wp:effectExtent l="0" t="0" r="0" b="0"/>
          <wp:wrapNone/>
          <wp:docPr id="12" name="Slika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rtboard 1 copy0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10692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55F07" w14:textId="77777777" w:rsidR="00880E2B" w:rsidRDefault="00880E2B">
    <w:pPr>
      <w:pStyle w:val="Glava"/>
    </w:pPr>
    <w:r>
      <w:rPr>
        <w:noProof/>
        <w:lang w:eastAsia="sl-SI"/>
      </w:rPr>
      <w:drawing>
        <wp:anchor distT="0" distB="0" distL="114300" distR="114300" simplePos="0" relativeHeight="251661312" behindDoc="1" locked="1" layoutInCell="1" allowOverlap="1" wp14:anchorId="28121FBB" wp14:editId="23CE1649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0310" cy="10692130"/>
          <wp:effectExtent l="0" t="0" r="0" b="0"/>
          <wp:wrapNone/>
          <wp:docPr id="13" name="Slika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Slika 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10692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C60"/>
    <w:rsid w:val="00007EEB"/>
    <w:rsid w:val="001B006C"/>
    <w:rsid w:val="002F5C60"/>
    <w:rsid w:val="00475CBF"/>
    <w:rsid w:val="004E54F0"/>
    <w:rsid w:val="005F3F25"/>
    <w:rsid w:val="00880E2B"/>
    <w:rsid w:val="00945038"/>
    <w:rsid w:val="00A340A2"/>
    <w:rsid w:val="00B758E5"/>
    <w:rsid w:val="00B94339"/>
    <w:rsid w:val="00BB09F7"/>
    <w:rsid w:val="00D454F2"/>
    <w:rsid w:val="00F759FD"/>
    <w:rsid w:val="00F76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415D4D"/>
  <w15:chartTrackingRefBased/>
  <w15:docId w15:val="{51EE2D17-0FAA-41A9-812B-AE083E73D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F5C60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880E2B"/>
    <w:pPr>
      <w:widowControl/>
      <w:tabs>
        <w:tab w:val="center" w:pos="4536"/>
        <w:tab w:val="right" w:pos="9072"/>
      </w:tabs>
      <w:jc w:val="left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GlavaZnak">
    <w:name w:val="Glava Znak"/>
    <w:basedOn w:val="Privzetapisavaodstavka"/>
    <w:link w:val="Glava"/>
    <w:uiPriority w:val="99"/>
    <w:rsid w:val="00880E2B"/>
  </w:style>
  <w:style w:type="paragraph" w:styleId="Noga">
    <w:name w:val="footer"/>
    <w:basedOn w:val="Navaden"/>
    <w:link w:val="NogaZnak"/>
    <w:uiPriority w:val="99"/>
    <w:unhideWhenUsed/>
    <w:rsid w:val="00880E2B"/>
    <w:pPr>
      <w:widowControl/>
      <w:tabs>
        <w:tab w:val="center" w:pos="4536"/>
        <w:tab w:val="right" w:pos="9072"/>
      </w:tabs>
      <w:jc w:val="left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ogaZnak">
    <w:name w:val="Noga Znak"/>
    <w:basedOn w:val="Privzetapisavaodstavka"/>
    <w:link w:val="Noga"/>
    <w:uiPriority w:val="99"/>
    <w:rsid w:val="00880E2B"/>
  </w:style>
  <w:style w:type="character" w:styleId="Krepko">
    <w:name w:val="Strong"/>
    <w:qFormat/>
    <w:rsid w:val="002F5C60"/>
    <w:rPr>
      <w:b/>
      <w:bCs/>
    </w:rPr>
  </w:style>
  <w:style w:type="paragraph" w:customStyle="1" w:styleId="v10z">
    <w:name w:val="v10z"/>
    <w:basedOn w:val="Navaden"/>
    <w:rsid w:val="002F5C60"/>
    <w:pPr>
      <w:widowControl/>
      <w:spacing w:before="100" w:beforeAutospacing="1" w:after="100" w:afterAutospacing="1"/>
      <w:jc w:val="left"/>
    </w:pPr>
    <w:rPr>
      <w:rFonts w:ascii="Verdana" w:eastAsia="Arial Unicode MS" w:hAnsi="Verdana" w:cs="Arial Unicode MS"/>
      <w:color w:val="324544"/>
      <w:sz w:val="14"/>
      <w:szCs w:val="1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857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tasav\OneDrive%20-%20Turisti&#269;no%20gostinska%20zbornica%20Slovenije\Desktop\Navodilaza%20pridobitev%20licence%20TA%204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8dc00ec-127a-4569-9652-e4a1397affd8" xsi:nil="true"/>
    <lcf76f155ced4ddcb4097134ff3c332f xmlns="45afb3d1-7639-4391-9fba-af30c0efde2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C939BCA093894418D397D13B3EF6C12" ma:contentTypeVersion="13" ma:contentTypeDescription="Ustvari nov dokument." ma:contentTypeScope="" ma:versionID="3aadf9e00dad2031e3a3dc510c8ddfb0">
  <xsd:schema xmlns:xsd="http://www.w3.org/2001/XMLSchema" xmlns:xs="http://www.w3.org/2001/XMLSchema" xmlns:p="http://schemas.microsoft.com/office/2006/metadata/properties" xmlns:ns2="45afb3d1-7639-4391-9fba-af30c0efde28" xmlns:ns3="78dc00ec-127a-4569-9652-e4a1397affd8" targetNamespace="http://schemas.microsoft.com/office/2006/metadata/properties" ma:root="true" ma:fieldsID="ce983ce3b47186b8351f0557247236da" ns2:_="" ns3:_="">
    <xsd:import namespace="45afb3d1-7639-4391-9fba-af30c0efde28"/>
    <xsd:import namespace="78dc00ec-127a-4569-9652-e4a1397aff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afb3d1-7639-4391-9fba-af30c0efde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Oznake slike" ma:readOnly="false" ma:fieldId="{5cf76f15-5ced-4ddc-b409-7134ff3c332f}" ma:taxonomyMulti="true" ma:sspId="b9b1f48f-ec28-4f73-9b6f-aed4ca7f71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dc00ec-127a-4569-9652-e4a1397affd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Stolpec za razvrstitev izrazja »Ujemi vse«" ma:hidden="true" ma:list="{4295d2f4-b6f4-4804-9213-cc6fe838bc66}" ma:internalName="TaxCatchAll" ma:showField="CatchAllData" ma:web="78dc00ec-127a-4569-9652-e4a1397aff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C75CFA0-9D1B-4E8E-A122-271912AF03F5}">
  <ds:schemaRefs>
    <ds:schemaRef ds:uri="http://schemas.microsoft.com/office/2006/metadata/properties"/>
    <ds:schemaRef ds:uri="http://schemas.microsoft.com/office/infopath/2007/PartnerControls"/>
    <ds:schemaRef ds:uri="78dc00ec-127a-4569-9652-e4a1397affd8"/>
    <ds:schemaRef ds:uri="45afb3d1-7639-4391-9fba-af30c0efde28"/>
  </ds:schemaRefs>
</ds:datastoreItem>
</file>

<file path=customXml/itemProps2.xml><?xml version="1.0" encoding="utf-8"?>
<ds:datastoreItem xmlns:ds="http://schemas.openxmlformats.org/officeDocument/2006/customXml" ds:itemID="{2B99E441-A920-4C06-921E-F0798193DF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afb3d1-7639-4391-9fba-af30c0efde28"/>
    <ds:schemaRef ds:uri="78dc00ec-127a-4569-9652-e4a1397aff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8A81B87-C19E-4B96-9C4C-3EB84B46866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Navodilaza pridobitev licence TA 4</Template>
  <TotalTime>2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Natasa Varagic</dc:creator>
  <cp:keywords/>
  <dc:description/>
  <cp:lastModifiedBy>Nataša Varagić</cp:lastModifiedBy>
  <cp:revision>1</cp:revision>
  <dcterms:created xsi:type="dcterms:W3CDTF">2026-09-18T10:14:00Z</dcterms:created>
  <dcterms:modified xsi:type="dcterms:W3CDTF">2026-09-18T10:16:00Z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0x010100DC939BCA093894418D397D13B3EF6C12</vt:lpwstr>
  </property>
</Properties>
</file>